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0225-7000363 PB ESAN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VE301 Bauschild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Aufbau und Rückbau eines Bauschilds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